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9E6" w:rsidRPr="008759E6" w:rsidRDefault="00DC1EC9" w:rsidP="00860FF7">
      <w:pPr>
        <w:rPr>
          <w:rFonts w:ascii="Poor Richard" w:hAnsi="Poor Richard"/>
          <w:sz w:val="60"/>
          <w:szCs w:val="60"/>
        </w:rPr>
      </w:pPr>
      <w:r>
        <w:rPr>
          <w:rFonts w:ascii="Poor Richard" w:hAnsi="Poor Richard"/>
          <w:noProof/>
          <w:sz w:val="40"/>
          <w:szCs w:val="40"/>
          <w:lang w:eastAsia="fi-FI"/>
        </w:rPr>
        <w:drawing>
          <wp:anchor distT="0" distB="0" distL="114300" distR="114300" simplePos="0" relativeHeight="251678720" behindDoc="1" locked="0" layoutInCell="1" allowOverlap="1" wp14:anchorId="0BD6FB10" wp14:editId="516A4C09">
            <wp:simplePos x="0" y="0"/>
            <wp:positionH relativeFrom="column">
              <wp:posOffset>-483870</wp:posOffset>
            </wp:positionH>
            <wp:positionV relativeFrom="paragraph">
              <wp:posOffset>-52069</wp:posOffset>
            </wp:positionV>
            <wp:extent cx="10982325" cy="7277100"/>
            <wp:effectExtent l="0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d_paper_vesileim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308" cy="727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184">
        <w:rPr>
          <w:rFonts w:ascii="Poor Richard" w:hAnsi="Poor Richard"/>
          <w:sz w:val="60"/>
          <w:szCs w:val="60"/>
        </w:rPr>
        <w:t>Taikaesineiden etsintä</w:t>
      </w:r>
      <w:r w:rsidR="008759E6" w:rsidRPr="008759E6">
        <w:rPr>
          <w:rFonts w:ascii="Poor Richard" w:hAnsi="Poor Richard"/>
          <w:sz w:val="60"/>
          <w:szCs w:val="60"/>
        </w:rPr>
        <w:t>!</w:t>
      </w:r>
      <w:bookmarkStart w:id="0" w:name="_GoBack"/>
      <w:bookmarkEnd w:id="0"/>
    </w:p>
    <w:p w:rsidR="008759E6" w:rsidRDefault="00ED6C81" w:rsidP="00860FF7">
      <w:pPr>
        <w:rPr>
          <w:rFonts w:ascii="Poor Richard" w:hAnsi="Poor Richard"/>
          <w:sz w:val="36"/>
          <w:szCs w:val="36"/>
        </w:rPr>
      </w:pPr>
      <w:r>
        <w:rPr>
          <w:rFonts w:ascii="Poor Richard" w:hAnsi="Poor Richard"/>
          <w:sz w:val="36"/>
          <w:szCs w:val="36"/>
        </w:rPr>
        <w:t>Tylypahkassa tarvitaan epätavallisia koulutarvikkeita. Alleviivatut on piilotettu lastenosastolle. Rastita löytämäsi</w:t>
      </w:r>
      <w:r w:rsidR="00AA2E1B">
        <w:rPr>
          <w:rFonts w:ascii="Poor Richard" w:hAnsi="Poor Richard"/>
          <w:sz w:val="36"/>
          <w:szCs w:val="36"/>
        </w:rPr>
        <w:t>!</w:t>
      </w:r>
    </w:p>
    <w:p w:rsidR="00ED6C81" w:rsidRDefault="00ED6C81" w:rsidP="00860FF7">
      <w:pPr>
        <w:rPr>
          <w:rFonts w:ascii="Poor Richard" w:hAnsi="Poor Richard"/>
          <w:sz w:val="36"/>
          <w:szCs w:val="36"/>
        </w:rPr>
      </w:pPr>
    </w:p>
    <w:p w:rsidR="00AA2E1B" w:rsidRDefault="00AA2E1B" w:rsidP="00860FF7">
      <w:pPr>
        <w:rPr>
          <w:rFonts w:ascii="Poor Richard" w:hAnsi="Poor Richard"/>
          <w:sz w:val="36"/>
          <w:szCs w:val="36"/>
        </w:rPr>
        <w:sectPr w:rsidR="00AA2E1B" w:rsidSect="00ED6C81">
          <w:headerReference w:type="even" r:id="rId10"/>
          <w:pgSz w:w="16838" w:h="11906" w:orient="landscape" w:code="9"/>
          <w:pgMar w:top="397" w:right="567" w:bottom="567" w:left="567" w:header="567" w:footer="567" w:gutter="0"/>
          <w:cols w:space="708"/>
          <w:docGrid w:linePitch="360"/>
        </w:sectPr>
      </w:pPr>
    </w:p>
    <w:p w:rsidR="008759E6" w:rsidRDefault="008759E6" w:rsidP="00860FF7">
      <w:pPr>
        <w:rPr>
          <w:rFonts w:ascii="Poor Richard" w:hAnsi="Poor Richard"/>
          <w:sz w:val="36"/>
          <w:szCs w:val="36"/>
        </w:rPr>
      </w:pP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>TYLYPAHKAN NOITIEN JA VELHOJEN KOULU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>Koulupuku</w:t>
      </w:r>
    </w:p>
    <w:p w:rsidR="00860FF7" w:rsidRPr="00712184" w:rsidRDefault="00860FF7" w:rsidP="00860FF7">
      <w:pPr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>Ensimmäisen vuoden oppilailla on oltava:</w:t>
      </w:r>
    </w:p>
    <w:p w:rsidR="00860FF7" w:rsidRPr="00712184" w:rsidRDefault="00AA2E1B" w:rsidP="00ED6C81">
      <w:pPr>
        <w:ind w:left="794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35775" wp14:editId="589EF600">
                <wp:simplePos x="0" y="0"/>
                <wp:positionH relativeFrom="column">
                  <wp:posOffset>111760</wp:posOffset>
                </wp:positionH>
                <wp:positionV relativeFrom="paragraph">
                  <wp:posOffset>250825</wp:posOffset>
                </wp:positionV>
                <wp:extent cx="314325" cy="304800"/>
                <wp:effectExtent l="38100" t="38100" r="123825" b="114300"/>
                <wp:wrapNone/>
                <wp:docPr id="1" name="Suorakulmi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" o:spid="_x0000_s1026" style="position:absolute;margin-left:8.8pt;margin-top:19.75pt;width:24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860FF7" w:rsidRPr="00712184">
        <w:rPr>
          <w:rFonts w:ascii="Poor Richard" w:hAnsi="Poor Richard"/>
          <w:i/>
          <w:sz w:val="36"/>
          <w:szCs w:val="36"/>
        </w:rPr>
        <w:t>1. Kolme tavallista työkaapua (mustaa)</w:t>
      </w:r>
    </w:p>
    <w:p w:rsidR="00860FF7" w:rsidRPr="00712184" w:rsidRDefault="00AA2E1B" w:rsidP="00ED6C81">
      <w:pPr>
        <w:ind w:left="794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B2FB4" wp14:editId="3481EF26">
                <wp:simplePos x="0" y="0"/>
                <wp:positionH relativeFrom="column">
                  <wp:posOffset>111760</wp:posOffset>
                </wp:positionH>
                <wp:positionV relativeFrom="paragraph">
                  <wp:posOffset>508000</wp:posOffset>
                </wp:positionV>
                <wp:extent cx="314325" cy="304800"/>
                <wp:effectExtent l="38100" t="38100" r="123825" b="114300"/>
                <wp:wrapNone/>
                <wp:docPr id="13" name="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3" o:spid="_x0000_s1026" style="position:absolute;margin-left:8.8pt;margin-top:40pt;width:24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860FF7" w:rsidRPr="00712184">
        <w:rPr>
          <w:rFonts w:ascii="Poor Richard" w:hAnsi="Poor Richard"/>
          <w:i/>
          <w:sz w:val="36"/>
          <w:szCs w:val="36"/>
        </w:rPr>
        <w:t xml:space="preserve">2. Yksi tavallinen </w:t>
      </w:r>
      <w:r w:rsidR="00860FF7" w:rsidRPr="00712184">
        <w:rPr>
          <w:rFonts w:ascii="Poor Richard" w:hAnsi="Poor Richard"/>
          <w:b/>
          <w:i/>
          <w:sz w:val="36"/>
          <w:szCs w:val="36"/>
          <w:u w:val="single"/>
        </w:rPr>
        <w:t>suippohattu (musta)</w:t>
      </w:r>
      <w:r w:rsidR="00860FF7" w:rsidRPr="00712184">
        <w:rPr>
          <w:rFonts w:ascii="Poor Richard" w:hAnsi="Poor Richard"/>
          <w:i/>
          <w:sz w:val="36"/>
          <w:szCs w:val="36"/>
        </w:rPr>
        <w:t xml:space="preserve"> päiv</w:t>
      </w:r>
      <w:r w:rsidR="00860FF7" w:rsidRPr="00712184">
        <w:rPr>
          <w:rFonts w:ascii="Poor Richard" w:hAnsi="Poor Richard"/>
          <w:i/>
          <w:sz w:val="36"/>
          <w:szCs w:val="36"/>
        </w:rPr>
        <w:t>ä</w:t>
      </w:r>
      <w:r w:rsidR="00860FF7" w:rsidRPr="00712184">
        <w:rPr>
          <w:rFonts w:ascii="Poor Richard" w:hAnsi="Poor Richard"/>
          <w:i/>
          <w:sz w:val="36"/>
          <w:szCs w:val="36"/>
        </w:rPr>
        <w:t>käyttöön</w:t>
      </w:r>
    </w:p>
    <w:p w:rsidR="00860FF7" w:rsidRPr="00712184" w:rsidRDefault="00860FF7" w:rsidP="00ED6C81">
      <w:pPr>
        <w:ind w:left="794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3. Yhdet </w:t>
      </w:r>
      <w:r w:rsidRPr="00712184">
        <w:rPr>
          <w:rFonts w:ascii="Poor Richard" w:hAnsi="Poor Richard"/>
          <w:b/>
          <w:i/>
          <w:sz w:val="36"/>
          <w:szCs w:val="36"/>
          <w:u w:val="single"/>
        </w:rPr>
        <w:t xml:space="preserve">suojakäsineet </w:t>
      </w:r>
      <w:r w:rsidRPr="00712184">
        <w:rPr>
          <w:rFonts w:ascii="Poor Richard" w:hAnsi="Poor Richard"/>
          <w:i/>
          <w:sz w:val="36"/>
          <w:szCs w:val="36"/>
        </w:rPr>
        <w:t>(lohikäärmeennahkaa tai vastaavaa)</w:t>
      </w:r>
    </w:p>
    <w:p w:rsidR="00860FF7" w:rsidRPr="00712184" w:rsidRDefault="00860FF7" w:rsidP="00ED6C81">
      <w:pPr>
        <w:ind w:left="794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>4. Yksi talviviitta (musta, hope</w:t>
      </w:r>
      <w:r w:rsidR="00DC43E2">
        <w:rPr>
          <w:rFonts w:ascii="Poor Richard" w:hAnsi="Poor Richard"/>
          <w:i/>
          <w:sz w:val="36"/>
          <w:szCs w:val="36"/>
        </w:rPr>
        <w:t>a</w:t>
      </w:r>
      <w:r w:rsidRPr="00712184">
        <w:rPr>
          <w:rFonts w:ascii="Poor Richard" w:hAnsi="Poor Richard"/>
          <w:i/>
          <w:sz w:val="36"/>
          <w:szCs w:val="36"/>
        </w:rPr>
        <w:t>kiinnikkeet)</w:t>
      </w:r>
    </w:p>
    <w:p w:rsidR="00860FF7" w:rsidRPr="00712184" w:rsidRDefault="00860FF7" w:rsidP="00860FF7">
      <w:pPr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>Huomatkaa, että oppilaiden vaatteet on nimikoitava.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>Oppikirjat</w:t>
      </w:r>
    </w:p>
    <w:p w:rsidR="00860FF7" w:rsidRPr="00712184" w:rsidRDefault="00860FF7" w:rsidP="00860FF7">
      <w:pPr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>Oppilailla tulee olla seuraavat kirjat:</w:t>
      </w:r>
    </w:p>
    <w:p w:rsidR="00860FF7" w:rsidRPr="00712184" w:rsidRDefault="00860FF7" w:rsidP="00ED6C81">
      <w:pPr>
        <w:ind w:left="907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Miranda Kanahaukka: </w:t>
      </w:r>
      <w:r w:rsidRPr="00712184">
        <w:rPr>
          <w:rFonts w:ascii="Poor Richard" w:hAnsi="Poor Richard"/>
          <w:sz w:val="36"/>
          <w:szCs w:val="36"/>
        </w:rPr>
        <w:t>Loitsujen käsikirja I</w:t>
      </w:r>
    </w:p>
    <w:p w:rsidR="00860FF7" w:rsidRPr="00712184" w:rsidRDefault="00860FF7" w:rsidP="00ED6C81">
      <w:pPr>
        <w:ind w:left="907"/>
        <w:rPr>
          <w:rFonts w:ascii="Poor Richard" w:hAnsi="Poor Richard"/>
          <w:i/>
          <w:sz w:val="36"/>
          <w:szCs w:val="36"/>
        </w:rPr>
      </w:pPr>
      <w:proofErr w:type="spellStart"/>
      <w:r w:rsidRPr="00712184">
        <w:rPr>
          <w:rFonts w:ascii="Poor Richard" w:hAnsi="Poor Richard"/>
          <w:i/>
          <w:sz w:val="36"/>
          <w:szCs w:val="36"/>
        </w:rPr>
        <w:t>Bathilda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 </w:t>
      </w:r>
      <w:proofErr w:type="spellStart"/>
      <w:r w:rsidRPr="00712184">
        <w:rPr>
          <w:rFonts w:ascii="Poor Richard" w:hAnsi="Poor Richard"/>
          <w:i/>
          <w:sz w:val="36"/>
          <w:szCs w:val="36"/>
        </w:rPr>
        <w:t>Bagshot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: </w:t>
      </w:r>
      <w:r w:rsidRPr="00712184">
        <w:rPr>
          <w:rFonts w:ascii="Poor Richard" w:hAnsi="Poor Richard"/>
          <w:sz w:val="36"/>
          <w:szCs w:val="36"/>
        </w:rPr>
        <w:t>Historian taikakaudet</w:t>
      </w:r>
    </w:p>
    <w:p w:rsidR="00860FF7" w:rsidRPr="00712184" w:rsidRDefault="00860FF7" w:rsidP="00ED6C81">
      <w:pPr>
        <w:ind w:left="907"/>
        <w:rPr>
          <w:rFonts w:ascii="Poor Richard" w:hAnsi="Poor Richard"/>
          <w:sz w:val="36"/>
          <w:szCs w:val="36"/>
        </w:rPr>
      </w:pPr>
      <w:proofErr w:type="spellStart"/>
      <w:r w:rsidRPr="00712184">
        <w:rPr>
          <w:rFonts w:ascii="Poor Richard" w:hAnsi="Poor Richard"/>
          <w:i/>
          <w:sz w:val="36"/>
          <w:szCs w:val="36"/>
        </w:rPr>
        <w:t>Adalbert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 Jaaritellen: </w:t>
      </w:r>
      <w:r w:rsidRPr="00712184">
        <w:rPr>
          <w:rFonts w:ascii="Poor Richard" w:hAnsi="Poor Richard"/>
          <w:sz w:val="36"/>
          <w:szCs w:val="36"/>
        </w:rPr>
        <w:t>Taikojen perusteet</w:t>
      </w:r>
    </w:p>
    <w:p w:rsidR="00712184" w:rsidRPr="00712184" w:rsidRDefault="00860FF7" w:rsidP="00712184">
      <w:pPr>
        <w:ind w:left="907"/>
        <w:rPr>
          <w:rFonts w:ascii="Poor Richard" w:hAnsi="Poor Richard"/>
          <w:i/>
          <w:sz w:val="36"/>
          <w:szCs w:val="36"/>
        </w:rPr>
      </w:pPr>
      <w:proofErr w:type="spellStart"/>
      <w:r w:rsidRPr="00712184">
        <w:rPr>
          <w:rFonts w:ascii="Poor Richard" w:hAnsi="Poor Richard"/>
          <w:i/>
          <w:sz w:val="36"/>
          <w:szCs w:val="36"/>
        </w:rPr>
        <w:t>Emeric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 Kytkin: </w:t>
      </w:r>
      <w:r w:rsidRPr="00712184">
        <w:rPr>
          <w:rFonts w:ascii="Poor Richard" w:hAnsi="Poor Richard"/>
          <w:sz w:val="36"/>
          <w:szCs w:val="36"/>
        </w:rPr>
        <w:t>Muodonmuutokset aloittel</w:t>
      </w:r>
      <w:r w:rsidRPr="00712184">
        <w:rPr>
          <w:rFonts w:ascii="Poor Richard" w:hAnsi="Poor Richard"/>
          <w:sz w:val="36"/>
          <w:szCs w:val="36"/>
        </w:rPr>
        <w:t>i</w:t>
      </w:r>
      <w:r w:rsidRPr="00712184">
        <w:rPr>
          <w:rFonts w:ascii="Poor Richard" w:hAnsi="Poor Richard"/>
          <w:sz w:val="36"/>
          <w:szCs w:val="36"/>
        </w:rPr>
        <w:t>joille</w:t>
      </w:r>
    </w:p>
    <w:p w:rsidR="00712184" w:rsidRDefault="00860FF7" w:rsidP="00712184">
      <w:pPr>
        <w:ind w:left="907"/>
        <w:rPr>
          <w:rFonts w:ascii="Poor Richard" w:hAnsi="Poor Richard"/>
          <w:sz w:val="36"/>
          <w:szCs w:val="36"/>
        </w:rPr>
      </w:pPr>
      <w:proofErr w:type="spellStart"/>
      <w:r w:rsidRPr="00712184">
        <w:rPr>
          <w:rFonts w:ascii="Poor Richard" w:hAnsi="Poor Richard"/>
          <w:i/>
          <w:sz w:val="36"/>
          <w:szCs w:val="36"/>
        </w:rPr>
        <w:t>Phyllida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 Itiö: </w:t>
      </w:r>
      <w:r w:rsidRPr="00712184">
        <w:rPr>
          <w:rFonts w:ascii="Poor Richard" w:hAnsi="Poor Richard"/>
          <w:sz w:val="36"/>
          <w:szCs w:val="36"/>
        </w:rPr>
        <w:t xml:space="preserve">Tuhat taikayrttiä ja </w:t>
      </w:r>
      <w:r w:rsidR="0098230D">
        <w:rPr>
          <w:rFonts w:ascii="Poor Richard" w:hAnsi="Poor Richard"/>
          <w:sz w:val="36"/>
          <w:szCs w:val="36"/>
        </w:rPr>
        <w:t>-</w:t>
      </w:r>
      <w:r w:rsidRPr="00712184">
        <w:rPr>
          <w:rFonts w:ascii="Poor Richard" w:hAnsi="Poor Richard"/>
          <w:sz w:val="36"/>
          <w:szCs w:val="36"/>
        </w:rPr>
        <w:t>sientä</w:t>
      </w:r>
    </w:p>
    <w:p w:rsidR="00860FF7" w:rsidRDefault="00860FF7" w:rsidP="00712184">
      <w:pPr>
        <w:ind w:left="907"/>
        <w:rPr>
          <w:rFonts w:ascii="Poor Richard" w:hAnsi="Poor Richard"/>
          <w:sz w:val="36"/>
          <w:szCs w:val="36"/>
        </w:rPr>
      </w:pPr>
      <w:proofErr w:type="spellStart"/>
      <w:r w:rsidRPr="00712184">
        <w:rPr>
          <w:rFonts w:ascii="Poor Richard" w:hAnsi="Poor Richard"/>
          <w:i/>
          <w:sz w:val="36"/>
          <w:szCs w:val="36"/>
        </w:rPr>
        <w:t>Arsenius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 Mittalasi: </w:t>
      </w:r>
      <w:r w:rsidRPr="00712184">
        <w:rPr>
          <w:rFonts w:ascii="Poor Richard" w:hAnsi="Poor Richard"/>
          <w:sz w:val="36"/>
          <w:szCs w:val="36"/>
        </w:rPr>
        <w:t xml:space="preserve">Taikaliemet ja </w:t>
      </w:r>
      <w:r w:rsidR="0098230D">
        <w:rPr>
          <w:rFonts w:ascii="Poor Richard" w:hAnsi="Poor Richard"/>
          <w:sz w:val="36"/>
          <w:szCs w:val="36"/>
        </w:rPr>
        <w:t>-</w:t>
      </w:r>
      <w:r w:rsidRPr="00712184">
        <w:rPr>
          <w:rFonts w:ascii="Poor Richard" w:hAnsi="Poor Richard"/>
          <w:sz w:val="36"/>
          <w:szCs w:val="36"/>
        </w:rPr>
        <w:t>juomat</w:t>
      </w:r>
    </w:p>
    <w:p w:rsidR="00712184" w:rsidRDefault="00712184" w:rsidP="00712184">
      <w:pPr>
        <w:ind w:left="907"/>
        <w:rPr>
          <w:rFonts w:ascii="Poor Richard" w:hAnsi="Poor Richard"/>
          <w:sz w:val="36"/>
          <w:szCs w:val="36"/>
        </w:rPr>
      </w:pPr>
    </w:p>
    <w:p w:rsidR="00712184" w:rsidRDefault="00712184" w:rsidP="00712184">
      <w:pPr>
        <w:ind w:left="907"/>
        <w:rPr>
          <w:rFonts w:ascii="Poor Richard" w:hAnsi="Poor Richard"/>
          <w:sz w:val="36"/>
          <w:szCs w:val="36"/>
        </w:rPr>
      </w:pPr>
    </w:p>
    <w:p w:rsidR="00712184" w:rsidRPr="00712184" w:rsidRDefault="00712184" w:rsidP="00712184">
      <w:pPr>
        <w:ind w:left="907"/>
        <w:rPr>
          <w:rFonts w:ascii="Poor Richard" w:hAnsi="Poor Richard"/>
          <w:sz w:val="36"/>
          <w:szCs w:val="36"/>
        </w:rPr>
      </w:pPr>
    </w:p>
    <w:p w:rsidR="00AA2E1B" w:rsidRDefault="00AA2E1B" w:rsidP="00ED6C81">
      <w:pPr>
        <w:ind w:left="907"/>
        <w:rPr>
          <w:rFonts w:ascii="Poor Richard" w:hAnsi="Poor Richard"/>
          <w:b/>
          <w:sz w:val="36"/>
          <w:szCs w:val="36"/>
          <w:u w:val="single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C5A3A" wp14:editId="7C3E0EC0">
                <wp:simplePos x="0" y="0"/>
                <wp:positionH relativeFrom="column">
                  <wp:posOffset>168275</wp:posOffset>
                </wp:positionH>
                <wp:positionV relativeFrom="paragraph">
                  <wp:posOffset>13970</wp:posOffset>
                </wp:positionV>
                <wp:extent cx="314325" cy="304800"/>
                <wp:effectExtent l="38100" t="38100" r="123825" b="114300"/>
                <wp:wrapNone/>
                <wp:docPr id="14" name="Suorakulmi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4" o:spid="_x0000_s1026" style="position:absolute;margin-left:13.25pt;margin-top:1.1pt;width:24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proofErr w:type="spellStart"/>
      <w:r w:rsidR="00860FF7" w:rsidRPr="00712184">
        <w:rPr>
          <w:rFonts w:ascii="Poor Richard" w:hAnsi="Poor Richard"/>
          <w:b/>
          <w:i/>
          <w:sz w:val="36"/>
          <w:szCs w:val="36"/>
          <w:u w:val="single"/>
        </w:rPr>
        <w:t>Lisco</w:t>
      </w:r>
      <w:proofErr w:type="spellEnd"/>
      <w:r w:rsidR="00860FF7" w:rsidRPr="00712184">
        <w:rPr>
          <w:rFonts w:ascii="Poor Richard" w:hAnsi="Poor Richard"/>
          <w:b/>
          <w:i/>
          <w:sz w:val="36"/>
          <w:szCs w:val="36"/>
          <w:u w:val="single"/>
        </w:rPr>
        <w:t xml:space="preserve"> </w:t>
      </w:r>
      <w:proofErr w:type="spellStart"/>
      <w:r w:rsidR="00860FF7" w:rsidRPr="00712184">
        <w:rPr>
          <w:rFonts w:ascii="Poor Richard" w:hAnsi="Poor Richard"/>
          <w:b/>
          <w:i/>
          <w:sz w:val="36"/>
          <w:szCs w:val="36"/>
          <w:u w:val="single"/>
        </w:rPr>
        <w:t>Scamander</w:t>
      </w:r>
      <w:proofErr w:type="spellEnd"/>
      <w:r w:rsidR="00860FF7" w:rsidRPr="00712184">
        <w:rPr>
          <w:rFonts w:ascii="Poor Richard" w:hAnsi="Poor Richard"/>
          <w:b/>
          <w:i/>
          <w:sz w:val="36"/>
          <w:szCs w:val="36"/>
          <w:u w:val="single"/>
        </w:rPr>
        <w:t xml:space="preserve">: </w:t>
      </w:r>
      <w:r w:rsidR="00860FF7" w:rsidRPr="00712184">
        <w:rPr>
          <w:rFonts w:ascii="Poor Richard" w:hAnsi="Poor Richard"/>
          <w:b/>
          <w:sz w:val="36"/>
          <w:szCs w:val="36"/>
          <w:u w:val="single"/>
        </w:rPr>
        <w:t xml:space="preserve">Ihmeotukset ja niiden </w:t>
      </w:r>
    </w:p>
    <w:p w:rsidR="00860FF7" w:rsidRPr="00712184" w:rsidRDefault="00860FF7" w:rsidP="00ED6C81">
      <w:pPr>
        <w:ind w:left="907"/>
        <w:rPr>
          <w:rFonts w:ascii="Poor Richard" w:hAnsi="Poor Richard"/>
          <w:b/>
          <w:i/>
          <w:sz w:val="36"/>
          <w:szCs w:val="36"/>
          <w:u w:val="single"/>
        </w:rPr>
      </w:pPr>
      <w:r w:rsidRPr="00712184">
        <w:rPr>
          <w:rFonts w:ascii="Poor Richard" w:hAnsi="Poor Richard"/>
          <w:b/>
          <w:sz w:val="36"/>
          <w:szCs w:val="36"/>
          <w:u w:val="single"/>
        </w:rPr>
        <w:t>olinpaikat</w:t>
      </w:r>
    </w:p>
    <w:p w:rsidR="00860FF7" w:rsidRPr="00712184" w:rsidRDefault="00860FF7" w:rsidP="00ED6C81">
      <w:pPr>
        <w:ind w:left="907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Quentin </w:t>
      </w:r>
      <w:proofErr w:type="spellStart"/>
      <w:r w:rsidRPr="00712184">
        <w:rPr>
          <w:rFonts w:ascii="Poor Richard" w:hAnsi="Poor Richard"/>
          <w:i/>
          <w:sz w:val="36"/>
          <w:szCs w:val="36"/>
        </w:rPr>
        <w:t>Tytina</w:t>
      </w:r>
      <w:proofErr w:type="spellEnd"/>
      <w:r w:rsidRPr="00712184">
        <w:rPr>
          <w:rFonts w:ascii="Poor Richard" w:hAnsi="Poor Richard"/>
          <w:i/>
          <w:sz w:val="36"/>
          <w:szCs w:val="36"/>
        </w:rPr>
        <w:t xml:space="preserve">: </w:t>
      </w:r>
      <w:r w:rsidRPr="00712184">
        <w:rPr>
          <w:rFonts w:ascii="Poor Richard" w:hAnsi="Poor Richard"/>
          <w:sz w:val="36"/>
          <w:szCs w:val="36"/>
        </w:rPr>
        <w:t>Pimeyden voimat. Itsesuoj</w:t>
      </w:r>
      <w:r w:rsidRPr="00712184">
        <w:rPr>
          <w:rFonts w:ascii="Poor Richard" w:hAnsi="Poor Richard"/>
          <w:sz w:val="36"/>
          <w:szCs w:val="36"/>
        </w:rPr>
        <w:t>e</w:t>
      </w:r>
      <w:r w:rsidRPr="00712184">
        <w:rPr>
          <w:rFonts w:ascii="Poor Richard" w:hAnsi="Poor Richard"/>
          <w:sz w:val="36"/>
          <w:szCs w:val="36"/>
        </w:rPr>
        <w:t>luopas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</w:p>
    <w:p w:rsidR="00860FF7" w:rsidRPr="00712184" w:rsidRDefault="00AA2E1B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9A25" wp14:editId="094D3C76">
                <wp:simplePos x="0" y="0"/>
                <wp:positionH relativeFrom="column">
                  <wp:posOffset>168275</wp:posOffset>
                </wp:positionH>
                <wp:positionV relativeFrom="paragraph">
                  <wp:posOffset>250825</wp:posOffset>
                </wp:positionV>
                <wp:extent cx="314325" cy="304800"/>
                <wp:effectExtent l="38100" t="38100" r="123825" b="114300"/>
                <wp:wrapNone/>
                <wp:docPr id="15" name="Suorakulmi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5" o:spid="_x0000_s1026" style="position:absolute;margin-left:13.25pt;margin-top:19.75pt;width:24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860FF7" w:rsidRPr="00712184">
        <w:rPr>
          <w:rFonts w:ascii="Poor Richard" w:hAnsi="Poor Richard"/>
          <w:sz w:val="36"/>
          <w:szCs w:val="36"/>
        </w:rPr>
        <w:t>Muut tarvikkeet:</w:t>
      </w:r>
      <w:r w:rsidR="00ED6C81" w:rsidRPr="00712184">
        <w:rPr>
          <w:rFonts w:ascii="Poor Richard" w:hAnsi="Poor Richard"/>
          <w:noProof/>
          <w:sz w:val="36"/>
          <w:szCs w:val="36"/>
          <w:lang w:eastAsia="fi-FI"/>
        </w:rPr>
        <w:t xml:space="preserve"> </w:t>
      </w:r>
    </w:p>
    <w:p w:rsidR="00860FF7" w:rsidRPr="00712184" w:rsidRDefault="00860FF7" w:rsidP="00ED6C81">
      <w:pPr>
        <w:ind w:left="907"/>
        <w:rPr>
          <w:rFonts w:ascii="Poor Richard" w:hAnsi="Poor Richard"/>
          <w:b/>
          <w:i/>
          <w:sz w:val="36"/>
          <w:szCs w:val="36"/>
          <w:u w:val="single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1 </w:t>
      </w:r>
      <w:r w:rsidRPr="00712184">
        <w:rPr>
          <w:rFonts w:ascii="Poor Richard" w:hAnsi="Poor Richard"/>
          <w:b/>
          <w:i/>
          <w:sz w:val="36"/>
          <w:szCs w:val="36"/>
          <w:u w:val="single"/>
        </w:rPr>
        <w:t>taikasauva</w:t>
      </w:r>
    </w:p>
    <w:p w:rsidR="00712184" w:rsidRPr="00712184" w:rsidRDefault="00AA2E1B" w:rsidP="00ED6C81">
      <w:pPr>
        <w:ind w:left="907"/>
        <w:rPr>
          <w:rFonts w:ascii="Poor Richard" w:hAnsi="Poor Richard"/>
          <w:i/>
          <w:sz w:val="20"/>
          <w:szCs w:val="20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41F6F9" wp14:editId="2FAC8886">
                <wp:simplePos x="0" y="0"/>
                <wp:positionH relativeFrom="column">
                  <wp:posOffset>168275</wp:posOffset>
                </wp:positionH>
                <wp:positionV relativeFrom="paragraph">
                  <wp:posOffset>126365</wp:posOffset>
                </wp:positionV>
                <wp:extent cx="314325" cy="304800"/>
                <wp:effectExtent l="38100" t="38100" r="123825" b="114300"/>
                <wp:wrapNone/>
                <wp:docPr id="16" name="Suorakulmi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6" o:spid="_x0000_s1026" style="position:absolute;margin-left:13.25pt;margin-top:9.95pt;width:24.7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:rsidR="00860FF7" w:rsidRPr="00712184" w:rsidRDefault="00860FF7" w:rsidP="00ED6C81">
      <w:pPr>
        <w:ind w:left="907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1 </w:t>
      </w:r>
      <w:r w:rsidRPr="00712184">
        <w:rPr>
          <w:rFonts w:ascii="Poor Richard" w:hAnsi="Poor Richard"/>
          <w:b/>
          <w:i/>
          <w:sz w:val="36"/>
          <w:szCs w:val="36"/>
          <w:u w:val="single"/>
        </w:rPr>
        <w:t xml:space="preserve">noidankattila </w:t>
      </w:r>
      <w:r w:rsidRPr="00712184">
        <w:rPr>
          <w:rFonts w:ascii="Poor Richard" w:hAnsi="Poor Richard"/>
          <w:i/>
          <w:sz w:val="36"/>
          <w:szCs w:val="36"/>
        </w:rPr>
        <w:t>(tinaa, vakiokoko 2)</w:t>
      </w:r>
    </w:p>
    <w:p w:rsidR="00712184" w:rsidRPr="00712184" w:rsidRDefault="00AA2E1B" w:rsidP="00ED6C81">
      <w:pPr>
        <w:ind w:left="907"/>
        <w:rPr>
          <w:rFonts w:ascii="Poor Richard" w:hAnsi="Poor Richard"/>
          <w:i/>
          <w:sz w:val="20"/>
          <w:szCs w:val="20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741E4A" wp14:editId="5DBAC111">
                <wp:simplePos x="0" y="0"/>
                <wp:positionH relativeFrom="column">
                  <wp:posOffset>168275</wp:posOffset>
                </wp:positionH>
                <wp:positionV relativeFrom="paragraph">
                  <wp:posOffset>126365</wp:posOffset>
                </wp:positionV>
                <wp:extent cx="314325" cy="304800"/>
                <wp:effectExtent l="38100" t="38100" r="123825" b="114300"/>
                <wp:wrapNone/>
                <wp:docPr id="17" name="Suorakulmi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7" o:spid="_x0000_s1026" style="position:absolute;margin-left:13.25pt;margin-top:9.95pt;width:24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:rsidR="00860FF7" w:rsidRPr="00712184" w:rsidRDefault="00860FF7" w:rsidP="00ED6C81">
      <w:pPr>
        <w:ind w:left="907"/>
        <w:rPr>
          <w:rFonts w:ascii="Poor Richard" w:hAnsi="Poor Richard"/>
          <w:b/>
          <w:i/>
          <w:sz w:val="36"/>
          <w:szCs w:val="36"/>
          <w:u w:val="single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1 </w:t>
      </w:r>
      <w:r w:rsidRPr="00712184">
        <w:rPr>
          <w:rFonts w:ascii="Poor Richard" w:hAnsi="Poor Richard"/>
          <w:b/>
          <w:i/>
          <w:sz w:val="36"/>
          <w:szCs w:val="36"/>
          <w:u w:val="single"/>
        </w:rPr>
        <w:t>lasi- tai kristallipullosarja</w:t>
      </w:r>
    </w:p>
    <w:p w:rsidR="00712184" w:rsidRPr="00712184" w:rsidRDefault="00AA2E1B" w:rsidP="00ED6C81">
      <w:pPr>
        <w:ind w:left="907"/>
        <w:rPr>
          <w:rFonts w:ascii="Poor Richard" w:hAnsi="Poor Richard"/>
          <w:i/>
          <w:sz w:val="20"/>
          <w:szCs w:val="20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55D669" wp14:editId="5C0F4D9D">
                <wp:simplePos x="0" y="0"/>
                <wp:positionH relativeFrom="column">
                  <wp:posOffset>168275</wp:posOffset>
                </wp:positionH>
                <wp:positionV relativeFrom="paragraph">
                  <wp:posOffset>135255</wp:posOffset>
                </wp:positionV>
                <wp:extent cx="314325" cy="304800"/>
                <wp:effectExtent l="38100" t="38100" r="123825" b="114300"/>
                <wp:wrapNone/>
                <wp:docPr id="18" name="Suorakulmi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8" o:spid="_x0000_s1026" style="position:absolute;margin-left:13.25pt;margin-top:10.65pt;width:24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:rsidR="00712184" w:rsidRPr="00712184" w:rsidRDefault="00860FF7" w:rsidP="00712184">
      <w:pPr>
        <w:ind w:left="907"/>
        <w:rPr>
          <w:rFonts w:ascii="Poor Richard" w:hAnsi="Poor Richard"/>
          <w:b/>
          <w:i/>
          <w:sz w:val="36"/>
          <w:szCs w:val="36"/>
          <w:u w:val="single"/>
        </w:rPr>
      </w:pPr>
      <w:r w:rsidRPr="00712184">
        <w:rPr>
          <w:rFonts w:ascii="Poor Richard" w:hAnsi="Poor Richard"/>
          <w:i/>
          <w:sz w:val="36"/>
          <w:szCs w:val="36"/>
        </w:rPr>
        <w:t xml:space="preserve">1 </w:t>
      </w:r>
      <w:r w:rsidRPr="00712184">
        <w:rPr>
          <w:rFonts w:ascii="Poor Richard" w:hAnsi="Poor Richard"/>
          <w:b/>
          <w:i/>
          <w:sz w:val="36"/>
          <w:szCs w:val="36"/>
          <w:u w:val="single"/>
        </w:rPr>
        <w:t>kaukoputki</w:t>
      </w:r>
    </w:p>
    <w:p w:rsidR="00860FF7" w:rsidRPr="00712184" w:rsidRDefault="00860FF7" w:rsidP="00ED6C81">
      <w:pPr>
        <w:ind w:left="907"/>
        <w:rPr>
          <w:rFonts w:ascii="Poor Richard" w:hAnsi="Poor Richard"/>
          <w:i/>
          <w:sz w:val="36"/>
          <w:szCs w:val="36"/>
        </w:rPr>
      </w:pPr>
      <w:r w:rsidRPr="00712184">
        <w:rPr>
          <w:rFonts w:ascii="Poor Richard" w:hAnsi="Poor Richard"/>
          <w:i/>
          <w:sz w:val="36"/>
          <w:szCs w:val="36"/>
        </w:rPr>
        <w:t>1 messinkinen punnussarja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</w:p>
    <w:p w:rsidR="00712184" w:rsidRPr="00712184" w:rsidRDefault="00AA2E1B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54AACD" wp14:editId="12297B34">
                <wp:simplePos x="0" y="0"/>
                <wp:positionH relativeFrom="column">
                  <wp:posOffset>3082925</wp:posOffset>
                </wp:positionH>
                <wp:positionV relativeFrom="paragraph">
                  <wp:posOffset>1270</wp:posOffset>
                </wp:positionV>
                <wp:extent cx="314325" cy="304800"/>
                <wp:effectExtent l="38100" t="38100" r="123825" b="114300"/>
                <wp:wrapNone/>
                <wp:docPr id="19" name="Suorakulmi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9" o:spid="_x0000_s1026" style="position:absolute;margin-left:242.75pt;margin-top:.1pt;width:24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ED6C81" w:rsidRPr="00712184">
        <w:rPr>
          <w:rFonts w:ascii="Poor Richard" w:hAnsi="Poor Richard"/>
          <w:noProof/>
          <w:sz w:val="36"/>
          <w:szCs w:val="36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BC213" wp14:editId="2C414817">
                <wp:simplePos x="0" y="0"/>
                <wp:positionH relativeFrom="column">
                  <wp:posOffset>5173345</wp:posOffset>
                </wp:positionH>
                <wp:positionV relativeFrom="paragraph">
                  <wp:posOffset>331470</wp:posOffset>
                </wp:positionV>
                <wp:extent cx="361950" cy="342900"/>
                <wp:effectExtent l="38100" t="38100" r="114300" b="114300"/>
                <wp:wrapNone/>
                <wp:docPr id="6" name="Suorakulmi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6" o:spid="_x0000_s1026" style="position:absolute;margin-left:407.35pt;margin-top:26.1pt;width:28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 w:rsidR="00860FF7" w:rsidRPr="00712184">
        <w:rPr>
          <w:rFonts w:ascii="Poor Richard" w:hAnsi="Poor Richard"/>
          <w:sz w:val="36"/>
          <w:szCs w:val="36"/>
        </w:rPr>
        <w:t xml:space="preserve">Oppilaat voivat tuoda myös </w:t>
      </w:r>
      <w:r w:rsidR="00860FF7" w:rsidRPr="00712184">
        <w:rPr>
          <w:rFonts w:ascii="Poor Richard" w:hAnsi="Poor Richard"/>
          <w:b/>
          <w:sz w:val="36"/>
          <w:szCs w:val="36"/>
          <w:u w:val="single"/>
        </w:rPr>
        <w:t>pöllön</w:t>
      </w:r>
      <w:r w:rsidR="00860FF7" w:rsidRPr="00712184">
        <w:rPr>
          <w:rFonts w:ascii="Poor Richard" w:hAnsi="Poor Richard"/>
          <w:sz w:val="36"/>
          <w:szCs w:val="36"/>
        </w:rPr>
        <w:t xml:space="preserve"> 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>TAI kissan TAI rupikonnan</w:t>
      </w:r>
    </w:p>
    <w:p w:rsidR="00860FF7" w:rsidRPr="00712184" w:rsidRDefault="00860FF7" w:rsidP="00860FF7">
      <w:pPr>
        <w:rPr>
          <w:rFonts w:ascii="Poor Richard" w:hAnsi="Poor Richard"/>
          <w:sz w:val="36"/>
          <w:szCs w:val="36"/>
        </w:rPr>
      </w:pPr>
    </w:p>
    <w:p w:rsidR="00712184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 xml:space="preserve">VANHEMMILLE HUOMAUTETAAN ETTÄ </w:t>
      </w:r>
    </w:p>
    <w:p w:rsidR="002F6053" w:rsidRPr="00712184" w:rsidRDefault="00860FF7" w:rsidP="00860FF7">
      <w:pPr>
        <w:rPr>
          <w:rFonts w:ascii="Poor Richard" w:hAnsi="Poor Richard"/>
          <w:sz w:val="36"/>
          <w:szCs w:val="36"/>
        </w:rPr>
      </w:pPr>
      <w:r w:rsidRPr="00712184">
        <w:rPr>
          <w:rFonts w:ascii="Poor Richard" w:hAnsi="Poor Richard"/>
          <w:sz w:val="36"/>
          <w:szCs w:val="36"/>
        </w:rPr>
        <w:t>ENSILUOKKALAISET EIVÄT SAA TUODA OMAA LUUDANVARTTA</w:t>
      </w:r>
    </w:p>
    <w:sectPr w:rsidR="002F6053" w:rsidRPr="00712184" w:rsidSect="001F0FF9">
      <w:type w:val="continuous"/>
      <w:pgSz w:w="16838" w:h="11906" w:orient="landscape" w:code="9"/>
      <w:pgMar w:top="397" w:right="567" w:bottom="567" w:left="1191" w:header="567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FF7" w:rsidRDefault="00860FF7" w:rsidP="00D45142">
      <w:r>
        <w:separator/>
      </w:r>
    </w:p>
  </w:endnote>
  <w:endnote w:type="continuationSeparator" w:id="0">
    <w:p w:rsidR="00860FF7" w:rsidRDefault="00860FF7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FF7" w:rsidRDefault="00860FF7" w:rsidP="00D45142">
      <w:r>
        <w:separator/>
      </w:r>
    </w:p>
  </w:footnote>
  <w:footnote w:type="continuationSeparator" w:id="0">
    <w:p w:rsidR="00860FF7" w:rsidRDefault="00860FF7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F7"/>
    <w:rsid w:val="000070BD"/>
    <w:rsid w:val="00010C1D"/>
    <w:rsid w:val="00024DD7"/>
    <w:rsid w:val="000634FB"/>
    <w:rsid w:val="000A01C5"/>
    <w:rsid w:val="001E20F1"/>
    <w:rsid w:val="001E4029"/>
    <w:rsid w:val="001F0FF9"/>
    <w:rsid w:val="001F2B8E"/>
    <w:rsid w:val="00221647"/>
    <w:rsid w:val="002C1CFF"/>
    <w:rsid w:val="002F6053"/>
    <w:rsid w:val="00377D27"/>
    <w:rsid w:val="0038480F"/>
    <w:rsid w:val="003B1AEE"/>
    <w:rsid w:val="003D3A38"/>
    <w:rsid w:val="00402038"/>
    <w:rsid w:val="0045789B"/>
    <w:rsid w:val="004E3C33"/>
    <w:rsid w:val="005A1AB9"/>
    <w:rsid w:val="005E0D42"/>
    <w:rsid w:val="00606488"/>
    <w:rsid w:val="00654E35"/>
    <w:rsid w:val="006E38D5"/>
    <w:rsid w:val="00712184"/>
    <w:rsid w:val="00751238"/>
    <w:rsid w:val="00760019"/>
    <w:rsid w:val="007D231F"/>
    <w:rsid w:val="00860FF7"/>
    <w:rsid w:val="008759E6"/>
    <w:rsid w:val="00893CEB"/>
    <w:rsid w:val="00936891"/>
    <w:rsid w:val="00975673"/>
    <w:rsid w:val="0098230D"/>
    <w:rsid w:val="009B0E7A"/>
    <w:rsid w:val="00A230CB"/>
    <w:rsid w:val="00A31BEF"/>
    <w:rsid w:val="00A32547"/>
    <w:rsid w:val="00A34000"/>
    <w:rsid w:val="00AA2E1B"/>
    <w:rsid w:val="00B1319E"/>
    <w:rsid w:val="00B6437B"/>
    <w:rsid w:val="00B84AC0"/>
    <w:rsid w:val="00B91E39"/>
    <w:rsid w:val="00BB2DD8"/>
    <w:rsid w:val="00BF602F"/>
    <w:rsid w:val="00C36AED"/>
    <w:rsid w:val="00D10C57"/>
    <w:rsid w:val="00D42981"/>
    <w:rsid w:val="00D45142"/>
    <w:rsid w:val="00D47A9B"/>
    <w:rsid w:val="00D64434"/>
    <w:rsid w:val="00DA57E2"/>
    <w:rsid w:val="00DC1EC9"/>
    <w:rsid w:val="00DC43E2"/>
    <w:rsid w:val="00DE0CFF"/>
    <w:rsid w:val="00E100B8"/>
    <w:rsid w:val="00E73F6A"/>
    <w:rsid w:val="00EB60ED"/>
    <w:rsid w:val="00EB6C3D"/>
    <w:rsid w:val="00ED11CA"/>
    <w:rsid w:val="00ED6C81"/>
    <w:rsid w:val="00F04A0E"/>
    <w:rsid w:val="00F771F8"/>
    <w:rsid w:val="00FA3D41"/>
    <w:rsid w:val="00FC10BD"/>
    <w:rsid w:val="00FD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C10BD"/>
    <w:pPr>
      <w:keepNext/>
      <w:keepLines/>
      <w:spacing w:before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C10BD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FC10BD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C10BD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C10BD"/>
    <w:pPr>
      <w:pBdr>
        <w:bottom w:val="single" w:sz="8" w:space="4" w:color="4F81BD" w:themeColor="accent1"/>
      </w:pBdr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C1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FC10BD"/>
    <w:pPr>
      <w:pBdr>
        <w:bottom w:val="single" w:sz="4" w:space="4" w:color="4F81BD" w:themeColor="accent1"/>
      </w:pBdr>
      <w:spacing w:before="20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C10BD"/>
    <w:rPr>
      <w:rFonts w:ascii="Arial" w:hAnsi="Arial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C10BD"/>
    <w:pPr>
      <w:keepNext/>
      <w:keepLines/>
      <w:spacing w:before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C10BD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FC10BD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C10BD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C10BD"/>
    <w:pPr>
      <w:pBdr>
        <w:bottom w:val="single" w:sz="8" w:space="4" w:color="4F81BD" w:themeColor="accent1"/>
      </w:pBdr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C10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FC10BD"/>
    <w:pPr>
      <w:pBdr>
        <w:bottom w:val="single" w:sz="4" w:space="4" w:color="4F81BD" w:themeColor="accent1"/>
      </w:pBdr>
      <w:spacing w:before="20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C10BD"/>
    <w:rPr>
      <w:rFonts w:ascii="Arial" w:hAnsi="Arial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9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18" Type="http://schemas.openxmlformats.org/officeDocument/2006/relationships/customXml" Target="../customXml/item7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openxmlformats.org/officeDocument/2006/relationships/customXml" Target="../customXml/item6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hannul\AppData\Roaming\Microsoft\Mallit\Turku%20yhteiset\Tyhj&#228;%20asiakir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6948e327-c22f-45f3-ba73-76ec8822dedd" ContentTypeId="0x010100B231D0CFD3F64B10A09B2DADA4F4A7A100DA11049554524495929F60A7935A863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ksti DoTku" ma:contentTypeID="0x010100B231D0CFD3F64B10A09B2DADA4F4A7A100DA11049554524495929F60A7935A863400D4F6BDEEDB731A4EA52FE15AA3FA5D34" ma:contentTypeVersion="28" ma:contentTypeDescription="Luo uusi asiakirja." ma:contentTypeScope="" ma:versionID="d6e52eb327faf462ef574d41a2316d06">
  <xsd:schema xmlns:xsd="http://www.w3.org/2001/XMLSchema" xmlns:xs="http://www.w3.org/2001/XMLSchema" xmlns:p="http://schemas.microsoft.com/office/2006/metadata/properties" xmlns:ns1="http://schemas.microsoft.com/sharepoint/v3" xmlns:ns2="b7caa62b-7ad8-4ac0-91e3-d215c04b2f01" xmlns:ns3="fddf95a8-4212-4c75-aa47-825fdb3d0c2a" targetNamespace="http://schemas.microsoft.com/office/2006/metadata/properties" ma:root="true" ma:fieldsID="c6310363b7d16b3ca479f30391504291" ns1:_="" ns2:_="" ns3:_="">
    <xsd:import namespace="http://schemas.microsoft.com/sharepoint/v3"/>
    <xsd:import namespace="b7caa62b-7ad8-4ac0-91e3-d215c04b2f01"/>
    <xsd:import namespace="fddf95a8-4212-4c75-aa47-825fdb3d0c2a"/>
    <xsd:element name="properties">
      <xsd:complexType>
        <xsd:sequence>
          <xsd:element name="documentManagement">
            <xsd:complexType>
              <xsd:all>
                <xsd:element ref="ns1:TurkuDoTku_Description" minOccurs="0"/>
                <xsd:element ref="ns1:TurkuDoTku_Publicity"/>
                <xsd:element ref="ns1:TurkuDoTku_TextTypeTaxHTField0" minOccurs="0"/>
                <xsd:element ref="ns2:_dlc_DocId" minOccurs="0"/>
                <xsd:element ref="ns2:_dlc_DocIdUrl" minOccurs="0"/>
                <xsd:element ref="ns2:_dlc_DocIdPersistId" minOccurs="0"/>
                <xsd:element ref="ns3:Aih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urkuDoTku_Description" ma:index="8" nillable="true" ma:displayName="Kuvaus" ma:internalName="TurkuDoTku_Description">
      <xsd:simpleType>
        <xsd:restriction base="dms:Note">
          <xsd:maxLength value="255"/>
        </xsd:restriction>
      </xsd:simpleType>
    </xsd:element>
    <xsd:element name="TurkuDoTku_Publicity" ma:index="9" ma:displayName="Julkisuus" ma:default="Julkinen" ma:format="Dropdown" ma:internalName="TurkuDoTku_Publicity">
      <xsd:simpleType>
        <xsd:restriction base="dms:Choice">
          <xsd:enumeration value="Julkinen"/>
          <xsd:enumeration value="Salassa pidettävä"/>
        </xsd:restriction>
      </xsd:simpleType>
    </xsd:element>
    <xsd:element name="TurkuDoTku_TextTypeTaxHTField0" ma:index="12" ma:taxonomy="true" ma:internalName="TurkuDoTku_TextTypeTaxHTField0" ma:taxonomyFieldName="TurkuDoTku_TextType" ma:displayName="Tekstin tyyppi" ma:fieldId="{d194b600-bddf-479d-aaba-ca2453199b97}" ma:sspId="6948e327-c22f-45f3-ba73-76ec8822dedd" ma:termSetId="11208e52-d581-4242-bb75-ee5be9a4985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aa62b-7ad8-4ac0-91e3-d215c04b2f01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14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ysyvä tunniste" ma:description="Tunniste säilytetään lisättäessä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f95a8-4212-4c75-aa47-825fdb3d0c2a" elementFormDefault="qualified">
    <xsd:import namespace="http://schemas.microsoft.com/office/2006/documentManagement/types"/>
    <xsd:import namespace="http://schemas.microsoft.com/office/infopath/2007/PartnerControls"/>
    <xsd:element name="Aihe" ma:index="16" nillable="true" ma:displayName="Aihe" ma:format="Dropdown" ma:internalName="Aihe">
      <xsd:simpleType>
        <xsd:restriction base="dms:Choice">
          <xsd:enumeration value="Harry Potter"/>
          <xsd:enumeration value="Mukulakino"/>
          <xsd:enumeration value="Saagan info-tv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urkuDoTku_Publicity xmlns="http://schemas.microsoft.com/sharepoint/v3">Julkinen</TurkuDoTku_Publicity>
    <Aihe xmlns="fddf95a8-4212-4c75-aa47-825fdb3d0c2a">Harry Potter</Aihe>
    <TurkuDoTku_Description xmlns="http://schemas.microsoft.com/sharepoint/v3">Koulutarvikkeita etsittiin somisteluukuista</TurkuDoTku_Description>
    <TurkuDoTku_TextTypeTaxHTField0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Muistiinpano</TermName>
          <TermId xmlns="http://schemas.microsoft.com/office/infopath/2007/PartnerControls">682ed8b5-be70-4404-a443-d5e63aeb3f14</TermId>
        </TermInfo>
      </Terms>
    </TurkuDoTku_TextTypeTaxHTField0>
  </documentManagement>
</p:properties>
</file>

<file path=customXml/itemProps1.xml><?xml version="1.0" encoding="utf-8"?>
<ds:datastoreItem xmlns:ds="http://schemas.openxmlformats.org/officeDocument/2006/customXml" ds:itemID="{8F5E9FF0-4A5C-4C6F-9C1A-C6B738365382}"/>
</file>

<file path=customXml/itemProps2.xml><?xml version="1.0" encoding="utf-8"?>
<ds:datastoreItem xmlns:ds="http://schemas.openxmlformats.org/officeDocument/2006/customXml" ds:itemID="{DF4755E8-0BC1-4156-8B6D-5753479DE193}"/>
</file>

<file path=customXml/itemProps3.xml><?xml version="1.0" encoding="utf-8"?>
<ds:datastoreItem xmlns:ds="http://schemas.openxmlformats.org/officeDocument/2006/customXml" ds:itemID="{48019A6D-47E9-4FA7-93EB-E85CC7D4F852}"/>
</file>

<file path=customXml/itemProps4.xml><?xml version="1.0" encoding="utf-8"?>
<ds:datastoreItem xmlns:ds="http://schemas.openxmlformats.org/officeDocument/2006/customXml" ds:itemID="{80EC102A-EB2E-4B98-9D68-76BA1397C709}"/>
</file>

<file path=customXml/itemProps5.xml><?xml version="1.0" encoding="utf-8"?>
<ds:datastoreItem xmlns:ds="http://schemas.openxmlformats.org/officeDocument/2006/customXml" ds:itemID="{4582FC64-455E-4E69-96FD-A54760C9D2C2}"/>
</file>

<file path=customXml/itemProps6.xml><?xml version="1.0" encoding="utf-8"?>
<ds:datastoreItem xmlns:ds="http://schemas.openxmlformats.org/officeDocument/2006/customXml" ds:itemID="{01CDC3FA-307A-4A67-9E00-E846118F878B}"/>
</file>

<file path=customXml/itemProps7.xml><?xml version="1.0" encoding="utf-8"?>
<ds:datastoreItem xmlns:ds="http://schemas.openxmlformats.org/officeDocument/2006/customXml" ds:itemID="{05524EA3-AC6B-443F-80C6-976BCCB62ECC}"/>
</file>

<file path=docProps/app.xml><?xml version="1.0" encoding="utf-8"?>
<Properties xmlns="http://schemas.openxmlformats.org/officeDocument/2006/extended-properties" xmlns:vt="http://schemas.openxmlformats.org/officeDocument/2006/docPropsVTypes">
  <Template>Tyhjä asiakirja</Template>
  <TotalTime>84</TotalTime>
  <Pages>1</Pages>
  <Words>130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Hannula Terhi</dc:creator>
  <cp:lastModifiedBy>Hannula Terhi</cp:lastModifiedBy>
  <cp:revision>6</cp:revision>
  <cp:lastPrinted>2015-02-04T12:58:00Z</cp:lastPrinted>
  <dcterms:created xsi:type="dcterms:W3CDTF">2015-01-21T11:23:00Z</dcterms:created>
  <dcterms:modified xsi:type="dcterms:W3CDTF">2015-02-04T13:07:00Z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0x010100B231D0CFD3F64B10A09B2DADA4F4A7A100DA11049554524495929F60A7935A863400D4F6BDEEDB731A4EA52FE15AA3FA5D34</vt:lpwstr>
  </property>
  <property fmtid="{D5CDD505-2E9C-101B-9397-08002B2CF9AE}" pid="3" name="TurkuDoTku_LanguageTaxHTField0">
    <vt:lpwstr>Suomi|ddab1725-3888-478f-9c8c-3eeceecd16e9</vt:lpwstr>
  </property>
  <property fmtid="{D5CDD505-2E9C-101B-9397-08002B2CF9AE}" pid="5" name="TurkuDoTku_PresentationMaterialType">
    <vt:lpwstr>4;#Diaesitys|29bf125c-3304-4b20-a038-e327a30ca536</vt:lpwstr>
  </property>
  <property fmtid="{D5CDD505-2E9C-101B-9397-08002B2CF9AE}" pid="8" name="TurkuDoTku_Language">
    <vt:lpwstr>3;#Suomi|ddab1725-3888-478f-9c8c-3eeceecd16e9</vt:lpwstr>
  </property>
  <property fmtid="{D5CDD505-2E9C-101B-9397-08002B2CF9AE}" pid="9" name="TaxCatchAll">
    <vt:lpwstr>16;#Muistiinpano|682ed8b5-be70-4404-a443-d5e63aeb3f14;#4;#Diaesitys|29bf125c-3304-4b20-a038-e327a30ca536;#3;#Suomi|ddab1725-3888-478f-9c8c-3eeceecd16e9</vt:lpwstr>
  </property>
  <property fmtid="{D5CDD505-2E9C-101B-9397-08002B2CF9AE}" pid="10" name="TurkuDoTku_PresentationMaterialTypeTaxHTField0">
    <vt:lpwstr>Diaesitys|29bf125c-3304-4b20-a038-e327a30ca536</vt:lpwstr>
  </property>
  <property fmtid="{D5CDD505-2E9C-101B-9397-08002B2CF9AE}" pid="11" name="TurkuDoTku_TextType">
    <vt:lpwstr>16;#Muistiinpano|682ed8b5-be70-4404-a443-d5e63aeb3f14</vt:lpwstr>
  </property>
</Properties>
</file>